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7"/>
        <w:gridCol w:w="2769"/>
        <w:gridCol w:w="1687"/>
        <w:gridCol w:w="844"/>
        <w:gridCol w:w="1563"/>
      </w:tblGrid>
      <w:tr w:rsidR="0090596C" w:rsidRPr="0090596C" w14:paraId="2C85383F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7787B705" w14:textId="77777777" w:rsidR="00650259" w:rsidRPr="0090596C" w:rsidRDefault="002F208A" w:rsidP="0090596C">
            <w:pPr>
              <w:pStyle w:val="Heading1"/>
              <w:outlineLvl w:val="0"/>
            </w:pPr>
            <w:r>
              <w:t>Artist’s Information</w:t>
            </w:r>
          </w:p>
        </w:tc>
      </w:tr>
      <w:tr w:rsidR="00650259" w:rsidRPr="00846B76" w14:paraId="0E8786FB" w14:textId="77777777" w:rsidTr="0090596C">
        <w:tc>
          <w:tcPr>
            <w:tcW w:w="1334" w:type="pct"/>
            <w:vAlign w:val="bottom"/>
          </w:tcPr>
          <w:p w14:paraId="0DCBA56D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>Name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58960696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312F9BD6" w14:textId="77777777" w:rsidTr="0090596C">
        <w:tc>
          <w:tcPr>
            <w:tcW w:w="1334" w:type="pct"/>
            <w:vAlign w:val="bottom"/>
          </w:tcPr>
          <w:p w14:paraId="00520089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>Mailing Address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4EB47D5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26F2C722" w14:textId="77777777" w:rsidTr="0090596C">
        <w:tc>
          <w:tcPr>
            <w:tcW w:w="1334" w:type="pct"/>
            <w:vAlign w:val="bottom"/>
          </w:tcPr>
          <w:p w14:paraId="0A7A205C" w14:textId="77777777" w:rsidR="00650259" w:rsidRPr="0005307D" w:rsidRDefault="00650259" w:rsidP="002F208A">
            <w:pPr>
              <w:pStyle w:val="NormalIndent"/>
              <w:ind w:left="176"/>
              <w:rPr>
                <w:sz w:val="24"/>
                <w:szCs w:val="24"/>
              </w:rPr>
            </w:pP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0A382512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7E0023B0" w14:textId="77777777" w:rsidTr="0090596C">
        <w:tc>
          <w:tcPr>
            <w:tcW w:w="1334" w:type="pct"/>
            <w:vAlign w:val="bottom"/>
          </w:tcPr>
          <w:p w14:paraId="4ACE218B" w14:textId="77777777" w:rsidR="00650259" w:rsidRPr="0005307D" w:rsidRDefault="00650259" w:rsidP="002F208A">
            <w:pPr>
              <w:pStyle w:val="NormalIndent"/>
              <w:ind w:left="176"/>
              <w:rPr>
                <w:sz w:val="24"/>
                <w:szCs w:val="24"/>
              </w:rPr>
            </w:pP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0E9A231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02506C3" w14:textId="77777777" w:rsidTr="0090596C">
        <w:tc>
          <w:tcPr>
            <w:tcW w:w="1334" w:type="pct"/>
            <w:vAlign w:val="bottom"/>
          </w:tcPr>
          <w:p w14:paraId="66661ABC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>Email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61C8B9D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32BB0A90" w14:textId="77777777" w:rsidTr="0090596C">
        <w:sdt>
          <w:sdtPr>
            <w:rPr>
              <w:sz w:val="24"/>
              <w:szCs w:val="24"/>
            </w:rPr>
            <w:id w:val="83577009"/>
            <w:placeholder>
              <w:docPart w:val="58E947CA36935048985A018EFAF8CC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14:paraId="67814313" w14:textId="77777777" w:rsidR="00650259" w:rsidRPr="0005307D" w:rsidRDefault="0090596C" w:rsidP="002F208A">
                <w:pPr>
                  <w:pStyle w:val="NormalIndent"/>
                  <w:ind w:left="176"/>
                  <w:rPr>
                    <w:sz w:val="24"/>
                    <w:szCs w:val="24"/>
                  </w:rPr>
                </w:pPr>
                <w:r w:rsidRPr="0005307D">
                  <w:rPr>
                    <w:sz w:val="24"/>
                    <w:szCs w:val="24"/>
                  </w:rPr>
                  <w:t>Phone</w:t>
                </w:r>
              </w:p>
            </w:tc>
          </w:sdtContent>
        </w:sdt>
        <w:tc>
          <w:tcPr>
            <w:tcW w:w="1479" w:type="pct"/>
            <w:tcBorders>
              <w:bottom w:val="single" w:sz="4" w:space="0" w:color="auto"/>
            </w:tcBorders>
            <w:vAlign w:val="bottom"/>
          </w:tcPr>
          <w:p w14:paraId="64F720BE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  <w:sdt>
          <w:sdtPr>
            <w:rPr>
              <w:sz w:val="24"/>
              <w:szCs w:val="24"/>
            </w:rPr>
            <w:id w:val="-1074967882"/>
            <w:placeholder>
              <w:docPart w:val="B912CBC2EF1430488E756F9BE05E7C8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01" w:type="pct"/>
                <w:vAlign w:val="bottom"/>
              </w:tcPr>
              <w:p w14:paraId="77B007FD" w14:textId="77777777" w:rsidR="00650259" w:rsidRPr="0005307D" w:rsidRDefault="0090596C" w:rsidP="0090596C">
                <w:pPr>
                  <w:rPr>
                    <w:sz w:val="24"/>
                    <w:szCs w:val="24"/>
                  </w:rPr>
                </w:pPr>
                <w:r w:rsidRPr="0005307D">
                  <w:rPr>
                    <w:sz w:val="24"/>
                    <w:szCs w:val="24"/>
                  </w:rPr>
                  <w:t>Alt Phone</w:t>
                </w:r>
              </w:p>
            </w:tc>
          </w:sdtContent>
        </w:sdt>
        <w:tc>
          <w:tcPr>
            <w:tcW w:w="1286" w:type="pct"/>
            <w:gridSpan w:val="2"/>
            <w:tcBorders>
              <w:bottom w:val="single" w:sz="4" w:space="0" w:color="auto"/>
            </w:tcBorders>
            <w:vAlign w:val="bottom"/>
          </w:tcPr>
          <w:p w14:paraId="372F757D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175CB38" w14:textId="77777777" w:rsidTr="003B290A">
        <w:trPr>
          <w:trHeight w:val="1045"/>
        </w:trPr>
        <w:tc>
          <w:tcPr>
            <w:tcW w:w="1334" w:type="pct"/>
            <w:vAlign w:val="bottom"/>
          </w:tcPr>
          <w:p w14:paraId="4C90FB19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 xml:space="preserve">Description of Media: 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70FDBE2D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61F275BE" w14:textId="77777777" w:rsidTr="0090596C">
        <w:tc>
          <w:tcPr>
            <w:tcW w:w="1334" w:type="pct"/>
            <w:vAlign w:val="bottom"/>
          </w:tcPr>
          <w:p w14:paraId="57803E55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>Number of Pieces Submitted</w:t>
            </w:r>
          </w:p>
        </w:tc>
        <w:tc>
          <w:tcPr>
            <w:tcW w:w="3666" w:type="pct"/>
            <w:gridSpan w:val="4"/>
            <w:tcBorders>
              <w:bottom w:val="single" w:sz="4" w:space="0" w:color="auto"/>
            </w:tcBorders>
            <w:vAlign w:val="bottom"/>
          </w:tcPr>
          <w:p w14:paraId="6DE4147A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5BCBD677" w14:textId="77777777" w:rsidTr="0090596C">
        <w:tc>
          <w:tcPr>
            <w:tcW w:w="1334" w:type="pct"/>
            <w:vAlign w:val="bottom"/>
          </w:tcPr>
          <w:p w14:paraId="2D9BE9BE" w14:textId="77777777" w:rsidR="00650259" w:rsidRPr="0005307D" w:rsidRDefault="002F208A" w:rsidP="002F208A">
            <w:pPr>
              <w:pStyle w:val="NormalIndent"/>
              <w:ind w:left="176"/>
              <w:rPr>
                <w:sz w:val="24"/>
                <w:szCs w:val="24"/>
              </w:rPr>
            </w:pPr>
            <w:r w:rsidRPr="0005307D">
              <w:rPr>
                <w:sz w:val="24"/>
                <w:szCs w:val="24"/>
              </w:rPr>
              <w:t>Total Retail Value:</w:t>
            </w:r>
          </w:p>
        </w:tc>
        <w:tc>
          <w:tcPr>
            <w:tcW w:w="366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162F131" w14:textId="77777777" w:rsidR="00650259" w:rsidRPr="0005307D" w:rsidRDefault="00650259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650259" w:rsidRPr="00846B76" w14:paraId="4C989761" w14:textId="77777777" w:rsidTr="00F52451">
        <w:trPr>
          <w:trHeight w:val="54"/>
        </w:trPr>
        <w:tc>
          <w:tcPr>
            <w:tcW w:w="5000" w:type="pct"/>
            <w:gridSpan w:val="5"/>
            <w:shd w:val="clear" w:color="auto" w:fill="auto"/>
          </w:tcPr>
          <w:p w14:paraId="405FD8DF" w14:textId="77777777" w:rsidR="002F208A" w:rsidRPr="0005307D" w:rsidRDefault="002F208A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1F7AFF15" w14:textId="77777777" w:rsidR="002F208A" w:rsidRPr="0005307D" w:rsidRDefault="002F208A" w:rsidP="00977F9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90596C" w:rsidRPr="0090596C" w14:paraId="78717D45" w14:textId="77777777" w:rsidTr="0090596C">
        <w:tc>
          <w:tcPr>
            <w:tcW w:w="5000" w:type="pct"/>
            <w:gridSpan w:val="5"/>
            <w:shd w:val="clear" w:color="auto" w:fill="731F1C" w:themeFill="accent5"/>
          </w:tcPr>
          <w:p w14:paraId="14F43A69" w14:textId="77777777" w:rsidR="00650259" w:rsidRPr="0005307D" w:rsidRDefault="002F208A" w:rsidP="0090596C">
            <w:pPr>
              <w:pStyle w:val="Heading1"/>
              <w:outlineLvl w:val="0"/>
              <w:rPr>
                <w:sz w:val="24"/>
                <w:szCs w:val="24"/>
              </w:rPr>
            </w:pPr>
            <w:bookmarkStart w:id="0" w:name="_Hlk521325947"/>
            <w:r w:rsidRPr="0005307D">
              <w:rPr>
                <w:sz w:val="24"/>
                <w:szCs w:val="24"/>
              </w:rPr>
              <w:t xml:space="preserve">Inventory </w:t>
            </w:r>
          </w:p>
        </w:tc>
      </w:tr>
      <w:bookmarkEnd w:id="0"/>
      <w:tr w:rsidR="002F208A" w:rsidRPr="00846B76" w14:paraId="0B154F1C" w14:textId="77777777" w:rsidTr="002F208A">
        <w:tc>
          <w:tcPr>
            <w:tcW w:w="1334" w:type="pct"/>
            <w:vAlign w:val="bottom"/>
          </w:tcPr>
          <w:p w14:paraId="34DFC9EF" w14:textId="77777777" w:rsidR="002F208A" w:rsidRPr="0005307D" w:rsidRDefault="002F208A" w:rsidP="002F208A">
            <w:pPr>
              <w:pStyle w:val="NormalIndent"/>
              <w:ind w:left="176"/>
              <w:rPr>
                <w:b/>
                <w:sz w:val="24"/>
                <w:szCs w:val="24"/>
              </w:rPr>
            </w:pPr>
            <w:r w:rsidRPr="0005307D">
              <w:rPr>
                <w:b/>
                <w:sz w:val="24"/>
                <w:szCs w:val="24"/>
              </w:rPr>
              <w:t>Item Name</w:t>
            </w:r>
          </w:p>
        </w:tc>
        <w:tc>
          <w:tcPr>
            <w:tcW w:w="2831" w:type="pct"/>
            <w:gridSpan w:val="3"/>
            <w:tcBorders>
              <w:bottom w:val="single" w:sz="4" w:space="0" w:color="auto"/>
            </w:tcBorders>
            <w:vAlign w:val="bottom"/>
          </w:tcPr>
          <w:p w14:paraId="0852B80F" w14:textId="77777777" w:rsidR="002F208A" w:rsidRPr="0005307D" w:rsidRDefault="002F208A" w:rsidP="007F7B5D">
            <w:pPr>
              <w:spacing w:before="120"/>
              <w:rPr>
                <w:b/>
                <w:sz w:val="24"/>
                <w:szCs w:val="24"/>
              </w:rPr>
            </w:pPr>
            <w:r w:rsidRPr="0005307D">
              <w:rPr>
                <w:b/>
                <w:sz w:val="24"/>
                <w:szCs w:val="24"/>
              </w:rPr>
              <w:t xml:space="preserve">Description/Size/Medium 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vAlign w:val="bottom"/>
          </w:tcPr>
          <w:p w14:paraId="686BCFF1" w14:textId="77777777" w:rsidR="002F208A" w:rsidRPr="0005307D" w:rsidRDefault="002F208A" w:rsidP="007F7B5D">
            <w:pPr>
              <w:spacing w:before="120"/>
              <w:rPr>
                <w:b/>
                <w:sz w:val="24"/>
                <w:szCs w:val="24"/>
              </w:rPr>
            </w:pPr>
            <w:r w:rsidRPr="0005307D">
              <w:rPr>
                <w:b/>
                <w:sz w:val="24"/>
                <w:szCs w:val="24"/>
              </w:rPr>
              <w:t>Price</w:t>
            </w:r>
          </w:p>
        </w:tc>
      </w:tr>
      <w:tr w:rsidR="002F208A" w:rsidRPr="00846B76" w14:paraId="3F066126" w14:textId="77777777" w:rsidTr="002F208A">
        <w:tc>
          <w:tcPr>
            <w:tcW w:w="1334" w:type="pct"/>
            <w:vAlign w:val="bottom"/>
          </w:tcPr>
          <w:p w14:paraId="4B8890A1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tcBorders>
              <w:top w:val="single" w:sz="4" w:space="0" w:color="auto"/>
            </w:tcBorders>
            <w:vAlign w:val="bottom"/>
          </w:tcPr>
          <w:p w14:paraId="512157D0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tcBorders>
              <w:top w:val="single" w:sz="4" w:space="0" w:color="auto"/>
            </w:tcBorders>
            <w:vAlign w:val="bottom"/>
          </w:tcPr>
          <w:p w14:paraId="0732B2EA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3CB5861F" w14:textId="77777777" w:rsidTr="002F208A">
        <w:tc>
          <w:tcPr>
            <w:tcW w:w="1334" w:type="pct"/>
            <w:vAlign w:val="bottom"/>
          </w:tcPr>
          <w:p w14:paraId="72C9B3BC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3F0137B2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2CC28002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43395B4D" w14:textId="77777777" w:rsidTr="002F208A">
        <w:tc>
          <w:tcPr>
            <w:tcW w:w="1334" w:type="pct"/>
            <w:vAlign w:val="bottom"/>
          </w:tcPr>
          <w:p w14:paraId="1AE73259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32834711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714A1CA2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29B3CF90" w14:textId="77777777" w:rsidTr="002F208A">
        <w:tc>
          <w:tcPr>
            <w:tcW w:w="1334" w:type="pct"/>
            <w:vAlign w:val="bottom"/>
          </w:tcPr>
          <w:p w14:paraId="0A707AE8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1827D945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4BC6EE61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4B3A7BE8" w14:textId="77777777" w:rsidTr="002F208A">
        <w:tc>
          <w:tcPr>
            <w:tcW w:w="1334" w:type="pct"/>
            <w:vAlign w:val="bottom"/>
          </w:tcPr>
          <w:p w14:paraId="722E965C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004B3978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60E84F63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3F35D66C" w14:textId="77777777" w:rsidTr="002F208A">
        <w:tc>
          <w:tcPr>
            <w:tcW w:w="1334" w:type="pct"/>
            <w:vAlign w:val="bottom"/>
          </w:tcPr>
          <w:p w14:paraId="1DB04D92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0F9CAF29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08F87890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7A111F7C" w14:textId="77777777" w:rsidTr="002F208A">
        <w:tc>
          <w:tcPr>
            <w:tcW w:w="1334" w:type="pct"/>
            <w:vAlign w:val="bottom"/>
          </w:tcPr>
          <w:p w14:paraId="0F6FCA39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4EADB024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784B4132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767EA7E6" w14:textId="77777777" w:rsidTr="002F208A">
        <w:tc>
          <w:tcPr>
            <w:tcW w:w="1334" w:type="pct"/>
            <w:vAlign w:val="bottom"/>
          </w:tcPr>
          <w:p w14:paraId="7DF1CFDB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40BFEF7B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1E532351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0B6B5018" w14:textId="77777777" w:rsidTr="002F208A">
        <w:tc>
          <w:tcPr>
            <w:tcW w:w="1334" w:type="pct"/>
            <w:vAlign w:val="bottom"/>
          </w:tcPr>
          <w:p w14:paraId="73FC1BB6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29C00A62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475B0F6B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2F208A" w:rsidRPr="00846B76" w14:paraId="5312699C" w14:textId="77777777" w:rsidTr="002F208A">
        <w:tc>
          <w:tcPr>
            <w:tcW w:w="1334" w:type="pct"/>
            <w:vAlign w:val="bottom"/>
          </w:tcPr>
          <w:p w14:paraId="2EEC627D" w14:textId="77777777" w:rsidR="002F208A" w:rsidRPr="0005307D" w:rsidRDefault="002F208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3D8B30F9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1FE298F3" w14:textId="77777777" w:rsidR="002F208A" w:rsidRPr="0005307D" w:rsidRDefault="002F208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3B290A" w:rsidRPr="00846B76" w14:paraId="556439DC" w14:textId="77777777" w:rsidTr="002F208A">
        <w:tc>
          <w:tcPr>
            <w:tcW w:w="1334" w:type="pct"/>
            <w:vAlign w:val="bottom"/>
          </w:tcPr>
          <w:p w14:paraId="04DD8DC6" w14:textId="77777777" w:rsidR="003B290A" w:rsidRPr="0005307D" w:rsidRDefault="003B290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42949CFA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5A56F790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3B290A" w:rsidRPr="00846B76" w14:paraId="719E278D" w14:textId="77777777" w:rsidTr="002F208A">
        <w:tc>
          <w:tcPr>
            <w:tcW w:w="1334" w:type="pct"/>
            <w:vAlign w:val="bottom"/>
          </w:tcPr>
          <w:p w14:paraId="4A243F4A" w14:textId="77777777" w:rsidR="003B290A" w:rsidRPr="0005307D" w:rsidRDefault="003B290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6B9CC675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787668C4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3B290A" w:rsidRPr="00846B76" w14:paraId="1DF347E3" w14:textId="77777777" w:rsidTr="002F208A">
        <w:tc>
          <w:tcPr>
            <w:tcW w:w="1334" w:type="pct"/>
            <w:vAlign w:val="bottom"/>
          </w:tcPr>
          <w:p w14:paraId="6421BB6F" w14:textId="77777777" w:rsidR="003B290A" w:rsidRPr="0005307D" w:rsidRDefault="003B290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7D207DBE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6284DBDB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3B290A" w:rsidRPr="00846B76" w14:paraId="2DEF07EF" w14:textId="77777777" w:rsidTr="002F208A">
        <w:tc>
          <w:tcPr>
            <w:tcW w:w="1334" w:type="pct"/>
            <w:vAlign w:val="bottom"/>
          </w:tcPr>
          <w:p w14:paraId="293D7464" w14:textId="77777777" w:rsidR="003B290A" w:rsidRPr="0005307D" w:rsidRDefault="003B290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35A6F898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619BB802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</w:tr>
      <w:tr w:rsidR="003B290A" w:rsidRPr="00846B76" w14:paraId="0A8D8DE5" w14:textId="77777777" w:rsidTr="002F208A">
        <w:tc>
          <w:tcPr>
            <w:tcW w:w="1334" w:type="pct"/>
            <w:vAlign w:val="bottom"/>
          </w:tcPr>
          <w:p w14:paraId="3807A347" w14:textId="77777777" w:rsidR="003B290A" w:rsidRPr="0005307D" w:rsidRDefault="003B290A" w:rsidP="00F52451">
            <w:pPr>
              <w:pStyle w:val="NormalIndent"/>
              <w:rPr>
                <w:sz w:val="24"/>
                <w:szCs w:val="24"/>
              </w:rPr>
            </w:pPr>
          </w:p>
        </w:tc>
        <w:tc>
          <w:tcPr>
            <w:tcW w:w="2831" w:type="pct"/>
            <w:gridSpan w:val="3"/>
            <w:vAlign w:val="bottom"/>
          </w:tcPr>
          <w:p w14:paraId="180FA86C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  <w:tc>
          <w:tcPr>
            <w:tcW w:w="835" w:type="pct"/>
            <w:vAlign w:val="bottom"/>
          </w:tcPr>
          <w:p w14:paraId="2BBCF19B" w14:textId="77777777" w:rsidR="003B290A" w:rsidRPr="0005307D" w:rsidRDefault="003B290A" w:rsidP="007F7B5D">
            <w:pPr>
              <w:spacing w:before="120"/>
              <w:rPr>
                <w:sz w:val="24"/>
                <w:szCs w:val="24"/>
              </w:rPr>
            </w:pPr>
          </w:p>
        </w:tc>
      </w:tr>
    </w:tbl>
    <w:p w14:paraId="0795902D" w14:textId="77777777" w:rsidR="00C903E4" w:rsidRPr="003B290A" w:rsidRDefault="00C903E4" w:rsidP="00E677FE">
      <w:pPr>
        <w:spacing w:after="0"/>
        <w:rPr>
          <w:b/>
          <w:sz w:val="24"/>
          <w:szCs w:val="16"/>
        </w:rPr>
      </w:pPr>
      <w:r w:rsidRPr="003B290A">
        <w:rPr>
          <w:b/>
          <w:sz w:val="24"/>
          <w:szCs w:val="16"/>
        </w:rPr>
        <w:lastRenderedPageBreak/>
        <w:t>SET UP/ TAKE DOWN</w:t>
      </w:r>
    </w:p>
    <w:p w14:paraId="0FC8CFB0" w14:textId="77777777" w:rsidR="00C903E4" w:rsidRPr="003B290A" w:rsidRDefault="00C903E4" w:rsidP="00E677FE">
      <w:pPr>
        <w:spacing w:after="0"/>
        <w:rPr>
          <w:sz w:val="22"/>
          <w:szCs w:val="16"/>
        </w:rPr>
      </w:pPr>
      <w:r w:rsidRPr="003B290A">
        <w:rPr>
          <w:sz w:val="22"/>
          <w:szCs w:val="16"/>
        </w:rPr>
        <w:t xml:space="preserve">- Bring your artwork to Third Space Café ready to hang. </w:t>
      </w:r>
      <w:r w:rsidRPr="003B290A">
        <w:rPr>
          <w:sz w:val="22"/>
          <w:szCs w:val="16"/>
        </w:rPr>
        <w:br/>
        <w:t xml:space="preserve">- Location of artwork and display will be determined in consultation with the artist. Artwork may be moved during the display without the advance permission of the artist. </w:t>
      </w:r>
    </w:p>
    <w:p w14:paraId="25D45567" w14:textId="77777777" w:rsidR="00C903E4" w:rsidRPr="003B290A" w:rsidRDefault="00C903E4" w:rsidP="00E677FE">
      <w:pPr>
        <w:spacing w:after="0"/>
        <w:rPr>
          <w:sz w:val="22"/>
          <w:szCs w:val="16"/>
        </w:rPr>
      </w:pPr>
    </w:p>
    <w:p w14:paraId="5DDD0850" w14:textId="77777777" w:rsidR="00C903E4" w:rsidRPr="003B290A" w:rsidRDefault="00C903E4" w:rsidP="00E677FE">
      <w:pPr>
        <w:spacing w:after="0"/>
        <w:rPr>
          <w:sz w:val="24"/>
          <w:szCs w:val="16"/>
        </w:rPr>
      </w:pPr>
      <w:r w:rsidRPr="003B290A">
        <w:rPr>
          <w:b/>
          <w:sz w:val="24"/>
          <w:szCs w:val="16"/>
        </w:rPr>
        <w:t>INSURANCE</w:t>
      </w:r>
      <w:r w:rsidR="007F56C1" w:rsidRPr="003B290A">
        <w:rPr>
          <w:sz w:val="22"/>
          <w:szCs w:val="16"/>
        </w:rPr>
        <w:br/>
        <w:t xml:space="preserve">- Insurance of the artwork is to be covered by the artist. </w:t>
      </w:r>
      <w:r w:rsidR="007F56C1">
        <w:rPr>
          <w:szCs w:val="16"/>
        </w:rPr>
        <w:br/>
      </w:r>
      <w:r w:rsidR="007F56C1" w:rsidRPr="001B16D5">
        <w:rPr>
          <w:b/>
          <w:szCs w:val="16"/>
        </w:rPr>
        <w:br/>
      </w:r>
      <w:r w:rsidR="007F56C1" w:rsidRPr="003B290A">
        <w:rPr>
          <w:b/>
          <w:sz w:val="24"/>
          <w:szCs w:val="16"/>
        </w:rPr>
        <w:t>SUBJECT/CONTENT</w:t>
      </w:r>
    </w:p>
    <w:p w14:paraId="0394D23D" w14:textId="3C5AF7DF" w:rsidR="007F56C1" w:rsidRPr="003B290A" w:rsidRDefault="007F56C1" w:rsidP="00E677FE">
      <w:pPr>
        <w:spacing w:after="0"/>
        <w:rPr>
          <w:sz w:val="22"/>
          <w:szCs w:val="16"/>
        </w:rPr>
      </w:pPr>
      <w:r w:rsidRPr="003B290A">
        <w:rPr>
          <w:sz w:val="22"/>
          <w:szCs w:val="16"/>
        </w:rPr>
        <w:t xml:space="preserve">- While we promote and encourage the expression of the artist, Third Space Café reserves the right to determine the suitability of the work displayed on its premises. </w:t>
      </w:r>
      <w:r w:rsidRPr="003B290A">
        <w:rPr>
          <w:sz w:val="22"/>
          <w:szCs w:val="16"/>
        </w:rPr>
        <w:br/>
      </w:r>
      <w:r w:rsidRPr="003B290A">
        <w:rPr>
          <w:sz w:val="24"/>
          <w:szCs w:val="16"/>
        </w:rPr>
        <w:br/>
      </w:r>
      <w:r w:rsidRPr="003B290A">
        <w:rPr>
          <w:b/>
          <w:sz w:val="24"/>
          <w:szCs w:val="16"/>
        </w:rPr>
        <w:t>PROMOTION</w:t>
      </w:r>
      <w:r w:rsidRPr="003B290A">
        <w:rPr>
          <w:sz w:val="24"/>
          <w:szCs w:val="16"/>
        </w:rPr>
        <w:br/>
      </w:r>
      <w:r w:rsidRPr="003B290A">
        <w:rPr>
          <w:sz w:val="22"/>
          <w:szCs w:val="16"/>
        </w:rPr>
        <w:t>- Artists are encouraged to make their Bio</w:t>
      </w:r>
      <w:r w:rsidR="004819A1" w:rsidRPr="003B290A">
        <w:rPr>
          <w:sz w:val="22"/>
          <w:szCs w:val="16"/>
        </w:rPr>
        <w:t xml:space="preserve"> (200 words or less)</w:t>
      </w:r>
      <w:r w:rsidRPr="003B290A">
        <w:rPr>
          <w:sz w:val="22"/>
          <w:szCs w:val="16"/>
        </w:rPr>
        <w:t xml:space="preserve"> available to Third Space to be used in promotion. </w:t>
      </w:r>
      <w:r w:rsidRPr="003B290A">
        <w:rPr>
          <w:sz w:val="22"/>
          <w:szCs w:val="16"/>
        </w:rPr>
        <w:br/>
        <w:t xml:space="preserve">- All participating artists are encouraged to assist with the distribution of Third Space Café’s promotional material to the general public and targeted businesses. </w:t>
      </w:r>
      <w:r w:rsidRPr="003B290A">
        <w:rPr>
          <w:sz w:val="22"/>
          <w:szCs w:val="16"/>
        </w:rPr>
        <w:br/>
        <w:t xml:space="preserve">- </w:t>
      </w:r>
      <w:r w:rsidR="004819A1" w:rsidRPr="003B290A">
        <w:rPr>
          <w:sz w:val="22"/>
          <w:szCs w:val="16"/>
        </w:rPr>
        <w:t xml:space="preserve">Artists are encouraged to contact their mailing list (email: Facebook, Twitter, etc.) and include the Third Space Café website link to the Gallery on their website. </w:t>
      </w:r>
    </w:p>
    <w:p w14:paraId="08E40A1F" w14:textId="5DEF2FA0" w:rsidR="004819A1" w:rsidRDefault="003B290A" w:rsidP="00E677FE">
      <w:pPr>
        <w:spacing w:after="0"/>
        <w:rPr>
          <w:sz w:val="24"/>
          <w:szCs w:val="16"/>
        </w:rPr>
      </w:pPr>
      <w:r>
        <w:rPr>
          <w:sz w:val="24"/>
          <w:szCs w:val="16"/>
        </w:rPr>
        <w:br/>
      </w:r>
      <w:r>
        <w:rPr>
          <w:sz w:val="24"/>
          <w:szCs w:val="16"/>
        </w:rPr>
        <w:br/>
      </w:r>
      <w:r w:rsidR="00771B65">
        <w:rPr>
          <w:sz w:val="24"/>
          <w:szCs w:val="16"/>
        </w:rPr>
        <w:t>Please re</w:t>
      </w:r>
      <w:r>
        <w:rPr>
          <w:sz w:val="24"/>
          <w:szCs w:val="16"/>
        </w:rPr>
        <w:t xml:space="preserve">turn the completed Artists’ Information Form, Inventory list, and </w:t>
      </w:r>
      <w:r w:rsidR="00771B65">
        <w:rPr>
          <w:sz w:val="24"/>
          <w:szCs w:val="16"/>
        </w:rPr>
        <w:t xml:space="preserve">contract to </w:t>
      </w:r>
      <w:r w:rsidR="00771B65">
        <w:rPr>
          <w:sz w:val="24"/>
          <w:szCs w:val="16"/>
        </w:rPr>
        <w:br/>
      </w:r>
      <w:r w:rsidR="008774DE">
        <w:rPr>
          <w:sz w:val="24"/>
          <w:szCs w:val="16"/>
        </w:rPr>
        <w:br/>
      </w:r>
      <w:bookmarkStart w:id="1" w:name="_GoBack"/>
      <w:bookmarkEnd w:id="1"/>
      <w:r w:rsidR="00771B65">
        <w:rPr>
          <w:sz w:val="24"/>
          <w:szCs w:val="16"/>
        </w:rPr>
        <w:t>THIRD SPACE CAFÉ</w:t>
      </w:r>
      <w:r w:rsidR="00771B65">
        <w:rPr>
          <w:sz w:val="24"/>
          <w:szCs w:val="16"/>
        </w:rPr>
        <w:br/>
        <w:t>4345 QUEEN STREET</w:t>
      </w:r>
    </w:p>
    <w:p w14:paraId="357FC45F" w14:textId="25FD6420" w:rsidR="00771B65" w:rsidRDefault="00771B65" w:rsidP="00E677FE">
      <w:pPr>
        <w:spacing w:after="0"/>
        <w:rPr>
          <w:sz w:val="24"/>
          <w:szCs w:val="16"/>
        </w:rPr>
      </w:pPr>
      <w:r>
        <w:rPr>
          <w:sz w:val="24"/>
          <w:szCs w:val="16"/>
        </w:rPr>
        <w:t>NIAGARA FALLS, ON</w:t>
      </w:r>
      <w:r>
        <w:rPr>
          <w:sz w:val="24"/>
          <w:szCs w:val="16"/>
        </w:rPr>
        <w:br/>
        <w:t>L2E2K9</w:t>
      </w:r>
    </w:p>
    <w:p w14:paraId="067FDB4F" w14:textId="7EF55CFD" w:rsidR="00771B65" w:rsidRDefault="0085052C" w:rsidP="00E677FE">
      <w:pPr>
        <w:spacing w:after="0"/>
        <w:rPr>
          <w:sz w:val="24"/>
          <w:szCs w:val="16"/>
        </w:rPr>
      </w:pPr>
      <w:hyperlink r:id="rId10" w:history="1">
        <w:r w:rsidR="00771B65" w:rsidRPr="00FD5E2D">
          <w:rPr>
            <w:rStyle w:val="Hyperlink"/>
            <w:sz w:val="24"/>
            <w:szCs w:val="16"/>
          </w:rPr>
          <w:t>csanche@thirdspaceonqueen.ca</w:t>
        </w:r>
      </w:hyperlink>
      <w:r w:rsidR="00771B65">
        <w:rPr>
          <w:sz w:val="24"/>
          <w:szCs w:val="16"/>
        </w:rPr>
        <w:t xml:space="preserve"> </w:t>
      </w:r>
      <w:r w:rsidR="00771B65">
        <w:rPr>
          <w:sz w:val="24"/>
          <w:szCs w:val="16"/>
        </w:rPr>
        <w:tab/>
      </w:r>
      <w:r w:rsidR="00771B65">
        <w:rPr>
          <w:sz w:val="24"/>
          <w:szCs w:val="16"/>
        </w:rPr>
        <w:tab/>
      </w:r>
      <w:r w:rsidR="00771B65">
        <w:rPr>
          <w:sz w:val="24"/>
          <w:szCs w:val="16"/>
        </w:rPr>
        <w:br/>
        <w:t>289-929-9671</w:t>
      </w:r>
    </w:p>
    <w:p w14:paraId="0FF99F17" w14:textId="259D1708" w:rsidR="003B290A" w:rsidRDefault="003B290A" w:rsidP="00E677FE">
      <w:pPr>
        <w:spacing w:after="0"/>
        <w:rPr>
          <w:sz w:val="24"/>
          <w:szCs w:val="16"/>
        </w:rPr>
      </w:pPr>
    </w:p>
    <w:p w14:paraId="1689474E" w14:textId="2B81340F" w:rsidR="008774DE" w:rsidRDefault="008774DE" w:rsidP="00E677FE">
      <w:pPr>
        <w:spacing w:after="0"/>
        <w:rPr>
          <w:sz w:val="24"/>
          <w:szCs w:val="16"/>
        </w:rPr>
      </w:pPr>
    </w:p>
    <w:p w14:paraId="16B6EA2F" w14:textId="0242D289" w:rsidR="008774DE" w:rsidRDefault="008774DE" w:rsidP="00E677FE">
      <w:pPr>
        <w:spacing w:after="0"/>
        <w:rPr>
          <w:sz w:val="24"/>
          <w:szCs w:val="16"/>
        </w:rPr>
      </w:pPr>
    </w:p>
    <w:p w14:paraId="589393DB" w14:textId="309C1A58" w:rsidR="008774DE" w:rsidRDefault="008774DE" w:rsidP="00E677FE">
      <w:pPr>
        <w:spacing w:after="0"/>
        <w:rPr>
          <w:sz w:val="24"/>
          <w:szCs w:val="16"/>
        </w:rPr>
      </w:pPr>
    </w:p>
    <w:p w14:paraId="6FAB6E05" w14:textId="1EA89DAB" w:rsidR="008774DE" w:rsidRDefault="008774DE" w:rsidP="00E677FE">
      <w:pPr>
        <w:spacing w:after="0"/>
        <w:rPr>
          <w:sz w:val="24"/>
          <w:szCs w:val="16"/>
        </w:rPr>
      </w:pPr>
    </w:p>
    <w:p w14:paraId="45B579AB" w14:textId="5E097913" w:rsidR="008774DE" w:rsidRDefault="008774DE" w:rsidP="00E677FE">
      <w:pPr>
        <w:spacing w:after="0"/>
        <w:rPr>
          <w:sz w:val="24"/>
          <w:szCs w:val="16"/>
        </w:rPr>
      </w:pPr>
    </w:p>
    <w:p w14:paraId="2C76B395" w14:textId="60D42143" w:rsidR="008774DE" w:rsidRDefault="008774DE" w:rsidP="00E677FE">
      <w:pPr>
        <w:spacing w:after="0"/>
        <w:rPr>
          <w:sz w:val="24"/>
          <w:szCs w:val="16"/>
        </w:rPr>
      </w:pPr>
    </w:p>
    <w:p w14:paraId="450CE1C7" w14:textId="1A3E725A" w:rsidR="008774DE" w:rsidRDefault="008774DE" w:rsidP="00E677FE">
      <w:pPr>
        <w:spacing w:after="0"/>
        <w:rPr>
          <w:sz w:val="24"/>
          <w:szCs w:val="16"/>
        </w:rPr>
      </w:pPr>
    </w:p>
    <w:p w14:paraId="68B59F1D" w14:textId="77777777" w:rsidR="008774DE" w:rsidRDefault="008774DE" w:rsidP="00E677FE">
      <w:pPr>
        <w:spacing w:after="0"/>
        <w:rPr>
          <w:sz w:val="24"/>
          <w:szCs w:val="16"/>
        </w:rPr>
      </w:pPr>
    </w:p>
    <w:p w14:paraId="57D12D11" w14:textId="77777777" w:rsidR="003B290A" w:rsidRPr="003B290A" w:rsidRDefault="003B290A" w:rsidP="00E677FE">
      <w:pPr>
        <w:spacing w:after="0"/>
        <w:rPr>
          <w:sz w:val="24"/>
          <w:szCs w:val="16"/>
        </w:rPr>
      </w:pPr>
    </w:p>
    <w:p w14:paraId="02BC273B" w14:textId="37686A9D" w:rsidR="004819A1" w:rsidRDefault="004819A1" w:rsidP="004819A1">
      <w:pPr>
        <w:spacing w:after="0"/>
        <w:jc w:val="center"/>
        <w:rPr>
          <w:szCs w:val="16"/>
        </w:rPr>
      </w:pPr>
      <w:r w:rsidRPr="001B16D5">
        <w:rPr>
          <w:b/>
          <w:szCs w:val="16"/>
        </w:rPr>
        <w:lastRenderedPageBreak/>
        <w:t>ARTIST’S CONTRACT</w:t>
      </w:r>
      <w:r>
        <w:rPr>
          <w:szCs w:val="16"/>
        </w:rPr>
        <w:t xml:space="preserve"> </w:t>
      </w:r>
      <w:r>
        <w:rPr>
          <w:szCs w:val="16"/>
        </w:rPr>
        <w:br/>
      </w:r>
      <w:r w:rsidR="001B16D5" w:rsidRPr="001B16D5">
        <w:rPr>
          <w:sz w:val="22"/>
          <w:szCs w:val="16"/>
        </w:rPr>
        <w:t>with record of consignment</w:t>
      </w:r>
    </w:p>
    <w:p w14:paraId="45BD2B1D" w14:textId="052BD041" w:rsidR="004819A1" w:rsidRPr="004819A1" w:rsidRDefault="004819A1" w:rsidP="001B16D5">
      <w:pPr>
        <w:spacing w:after="0"/>
        <w:jc w:val="center"/>
        <w:rPr>
          <w:sz w:val="22"/>
          <w:szCs w:val="16"/>
        </w:rPr>
      </w:pPr>
    </w:p>
    <w:p w14:paraId="2D1973C1" w14:textId="6F44A543" w:rsidR="004819A1" w:rsidRPr="0005307D" w:rsidRDefault="004819A1" w:rsidP="001B16D5">
      <w:pPr>
        <w:spacing w:after="0"/>
        <w:rPr>
          <w:sz w:val="21"/>
          <w:szCs w:val="16"/>
        </w:rPr>
      </w:pPr>
      <w:r w:rsidRPr="0005307D">
        <w:rPr>
          <w:sz w:val="21"/>
          <w:szCs w:val="16"/>
        </w:rPr>
        <w:t>_________________________</w:t>
      </w:r>
      <w:r w:rsidR="001B16D5" w:rsidRPr="0005307D">
        <w:rPr>
          <w:sz w:val="21"/>
          <w:szCs w:val="16"/>
        </w:rPr>
        <w:t xml:space="preserve">_____________ (the “Artist”)  </w:t>
      </w:r>
      <w:r w:rsidR="003B290A">
        <w:rPr>
          <w:sz w:val="21"/>
          <w:szCs w:val="16"/>
        </w:rPr>
        <w:t xml:space="preserve">  </w:t>
      </w:r>
      <w:r w:rsidR="001B16D5" w:rsidRPr="0005307D">
        <w:rPr>
          <w:sz w:val="21"/>
          <w:szCs w:val="16"/>
        </w:rPr>
        <w:t xml:space="preserve">and </w:t>
      </w:r>
      <w:r w:rsidR="003B290A">
        <w:rPr>
          <w:sz w:val="21"/>
          <w:szCs w:val="16"/>
        </w:rPr>
        <w:tab/>
      </w:r>
      <w:r w:rsidR="001B16D5" w:rsidRPr="003B290A">
        <w:rPr>
          <w:szCs w:val="16"/>
          <w:u w:val="single"/>
        </w:rPr>
        <w:t xml:space="preserve">THIRD SPACE CAFÉ </w:t>
      </w:r>
      <w:r w:rsidR="001B16D5" w:rsidRPr="0005307D">
        <w:rPr>
          <w:sz w:val="21"/>
          <w:szCs w:val="16"/>
          <w:u w:val="single"/>
        </w:rPr>
        <w:t>(the “Gallery”)</w:t>
      </w:r>
      <w:r w:rsidRPr="0005307D">
        <w:rPr>
          <w:sz w:val="21"/>
          <w:szCs w:val="16"/>
        </w:rPr>
        <w:br/>
      </w:r>
      <w:r w:rsidR="001B16D5" w:rsidRPr="0005307D">
        <w:rPr>
          <w:sz w:val="22"/>
          <w:szCs w:val="16"/>
        </w:rPr>
        <w:t xml:space="preserve">                           (</w:t>
      </w:r>
      <w:r w:rsidRPr="0005307D">
        <w:rPr>
          <w:sz w:val="22"/>
          <w:szCs w:val="16"/>
        </w:rPr>
        <w:t>NAME</w:t>
      </w:r>
      <w:r w:rsidR="001B16D5" w:rsidRPr="0005307D">
        <w:rPr>
          <w:sz w:val="22"/>
          <w:szCs w:val="16"/>
        </w:rPr>
        <w:t>)</w:t>
      </w:r>
    </w:p>
    <w:p w14:paraId="47E1DF13" w14:textId="3F37B0DF" w:rsidR="004819A1" w:rsidRPr="0005307D" w:rsidRDefault="004819A1" w:rsidP="004819A1">
      <w:pPr>
        <w:spacing w:after="0"/>
        <w:jc w:val="center"/>
        <w:rPr>
          <w:sz w:val="21"/>
          <w:szCs w:val="16"/>
        </w:rPr>
      </w:pPr>
    </w:p>
    <w:p w14:paraId="5689341A" w14:textId="18DB6E10" w:rsidR="004819A1" w:rsidRPr="0005307D" w:rsidRDefault="004819A1" w:rsidP="004819A1">
      <w:pPr>
        <w:spacing w:after="0"/>
        <w:jc w:val="center"/>
        <w:rPr>
          <w:sz w:val="22"/>
          <w:szCs w:val="16"/>
        </w:rPr>
      </w:pPr>
      <w:r w:rsidRPr="0005307D">
        <w:rPr>
          <w:sz w:val="22"/>
          <w:szCs w:val="16"/>
        </w:rPr>
        <w:t xml:space="preserve">Hereby enter into the following agreement: </w:t>
      </w:r>
    </w:p>
    <w:p w14:paraId="06E70BBD" w14:textId="5EA2590E" w:rsidR="0005307D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36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WARRANTY. </w:t>
      </w:r>
      <w:r w:rsidRPr="0005307D">
        <w:rPr>
          <w:rFonts w:ascii="Calibri" w:hAnsi="Calibri" w:cs="Calibri"/>
          <w:sz w:val="18"/>
          <w:szCs w:val="20"/>
        </w:rPr>
        <w:t>Artist hereby warrants that he/she created and possesses unencumbered title to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consigned Artworks, and that their descriptions are true and accurate.</w:t>
      </w:r>
    </w:p>
    <w:p w14:paraId="27276468" w14:textId="48E1B4EB" w:rsidR="0005307D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SCOPE OF AGENCY. </w:t>
      </w:r>
      <w:r w:rsidRPr="0005307D">
        <w:rPr>
          <w:rFonts w:ascii="Calibri" w:hAnsi="Calibri" w:cs="Calibri"/>
          <w:sz w:val="18"/>
          <w:szCs w:val="20"/>
        </w:rPr>
        <w:t>Artist appoints the Gallery to act as Artist’s non-exclusive agent for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exhibition and sales of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works of art (hereinafter referred to as "Artworks"). Artist shall be free to exhibit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anywhere and sell any work not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consigned to Gallery under this contract.</w:t>
      </w:r>
    </w:p>
    <w:p w14:paraId="2F8FB770" w14:textId="5CDA1629" w:rsidR="0005307D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CONSIGNMENT. </w:t>
      </w:r>
      <w:r w:rsidRPr="0005307D">
        <w:rPr>
          <w:rFonts w:ascii="Calibri" w:hAnsi="Calibri" w:cs="Calibri"/>
          <w:sz w:val="18"/>
          <w:szCs w:val="20"/>
        </w:rPr>
        <w:t>Artist hereby consigns to Gallery, and Gallery accepts on consignment, those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artworks listed in the Record of Consignment. Gallery shall not permit the Artworks to be used for any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other purposes than its exhibition, sale and promotion without the consent of Artist. Artist retains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copyright and full ownership of the Artworks. In the event of the purchase of Artwork the title shall pass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directly from Artist to the purchaser.</w:t>
      </w:r>
    </w:p>
    <w:p w14:paraId="71A84774" w14:textId="7EAEEEC8" w:rsidR="004819A1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DURATION OF CONSIGNMENT. </w:t>
      </w:r>
      <w:r w:rsidRPr="0005307D">
        <w:rPr>
          <w:rFonts w:ascii="Calibri" w:hAnsi="Calibri" w:cs="Calibri"/>
          <w:sz w:val="18"/>
          <w:szCs w:val="20"/>
        </w:rPr>
        <w:t>Artist and Gallery agree that the initial term of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consignment for Artworks is to be _____days starting on ___________________ and ending on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___________________ , and that Artist does not intend to request their return before the end of this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term. Thereafter, consignment may continue until Artist requests the return of any or all of the unsold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Artworks, or Gallery requests that Artist takes back any or all of the unsold Artworks, with which request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the other party shall comply promptly.</w:t>
      </w:r>
    </w:p>
    <w:p w14:paraId="5E71EF79" w14:textId="7CC1B31C" w:rsidR="004819A1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>TRANSPORTATION</w:t>
      </w:r>
      <w:r w:rsidRPr="0005307D">
        <w:rPr>
          <w:rFonts w:ascii="Calibri" w:hAnsi="Calibri" w:cs="Calibri"/>
          <w:sz w:val="18"/>
          <w:szCs w:val="20"/>
        </w:rPr>
        <w:t>. Packing and shipping charges, insurance costs, other handling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expenses, and risk of loss or damage incurred in the delivery of Artworks to Gallery, shall be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 xml:space="preserve">responsibility of the artist. Artworks are expected to be installed to </w:t>
      </w:r>
      <w:proofErr w:type="spellStart"/>
      <w:r w:rsidRPr="003B290A">
        <w:rPr>
          <w:rFonts w:ascii="Calibri" w:hAnsi="Calibri" w:cs="Calibri"/>
          <w:sz w:val="18"/>
          <w:szCs w:val="20"/>
        </w:rPr>
        <w:t>Gallery</w:t>
      </w:r>
      <w:r w:rsidRPr="003B290A">
        <w:rPr>
          <w:rFonts w:ascii="Segoe UI Symbol" w:hAnsi="Segoe UI Symbol" w:cs="Segoe UI Symbol"/>
          <w:sz w:val="18"/>
          <w:szCs w:val="20"/>
        </w:rPr>
        <w:t>␣</w:t>
      </w:r>
      <w:r w:rsidRPr="003B290A">
        <w:rPr>
          <w:rFonts w:ascii="Calibri" w:hAnsi="Calibri" w:cs="Calibri"/>
          <w:sz w:val="18"/>
          <w:szCs w:val="20"/>
        </w:rPr>
        <w:t>on</w:t>
      </w:r>
      <w:proofErr w:type="spellEnd"/>
      <w:r w:rsidRPr="003B290A">
        <w:rPr>
          <w:rFonts w:ascii="Calibri" w:hAnsi="Calibri" w:cs="Calibri"/>
          <w:sz w:val="18"/>
          <w:szCs w:val="20"/>
        </w:rPr>
        <w:t xml:space="preserve"> ___________________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during the gallery working days and hours. For return of Artworks from Gallery to Artist shall be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responsibility of the Artist.</w:t>
      </w:r>
    </w:p>
    <w:p w14:paraId="2764D974" w14:textId="312DC37C" w:rsidR="004819A1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>PROMOTION BY GALLERY</w:t>
      </w:r>
      <w:r w:rsidRPr="0005307D">
        <w:rPr>
          <w:rFonts w:ascii="Calibri" w:hAnsi="Calibri" w:cs="Calibri"/>
          <w:sz w:val="18"/>
          <w:szCs w:val="20"/>
        </w:rPr>
        <w:t>. Gallery shall make reasonable and good faith efforts to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promote the sale of Artworks and undertake other promotional activities on Artist's behalf.</w:t>
      </w:r>
    </w:p>
    <w:p w14:paraId="0DD54BCC" w14:textId="5BB7F8D9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PROMOTION BY ARTIST. </w:t>
      </w:r>
      <w:r w:rsidRPr="0005307D">
        <w:rPr>
          <w:rFonts w:ascii="Calibri" w:hAnsi="Calibri" w:cs="Calibri"/>
          <w:sz w:val="18"/>
          <w:szCs w:val="20"/>
        </w:rPr>
        <w:t>On his/her own expense, Artist may wish to contribute to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promotional campaign during the exhibition of his/her Artworks by ordering extra copies of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announcement card, printing own catalogue, recording video-statement on DVD, enlightening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opening reception by his/her own presence, etc. No expense which is to be shared shall be incurred by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either party without the prior consent of the other party as to the amount of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expense. After the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exhibition, the frames, photographs, negatives, and any other tangible property created in the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course of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the exhibition shall be the property of the party that paid for the expenses.</w:t>
      </w:r>
    </w:p>
    <w:p w14:paraId="1F69B88E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COPYRIGHT. </w:t>
      </w:r>
      <w:r w:rsidRPr="0005307D">
        <w:rPr>
          <w:rFonts w:ascii="Calibri" w:hAnsi="Calibri" w:cs="Calibri"/>
          <w:sz w:val="18"/>
          <w:szCs w:val="20"/>
        </w:rPr>
        <w:t>Artist shall provide name cards for all artworks. The gallery shall ensure all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artworks be labelled name cards. Artist reserves all rights to the reproduction of the Artworks except as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noted in writing to the contrary. Gallery shall include on each bill of sale of any Artwork the following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legend: "All rights to reproduction of the work(s) of art identified herein are retained by the Artist."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Gallery may arrange to have the Artworks photographed to publicize and promote Artist and Gallery. In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every instance of such use, the Artist shall be acknowledged as creator and copyright owner of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Artwork. Photographing without flush light is permitted to the public in Gallery.</w:t>
      </w:r>
    </w:p>
    <w:p w14:paraId="0BADB38E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PRICING. </w:t>
      </w:r>
      <w:r w:rsidRPr="0005307D">
        <w:rPr>
          <w:rFonts w:ascii="Calibri" w:hAnsi="Calibri" w:cs="Calibri"/>
          <w:sz w:val="18"/>
          <w:szCs w:val="20"/>
        </w:rPr>
        <w:t>Although it is a non-exclusive contract, Artist's suggested price is expected to be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consistent with one outside the Gallery. Gallery shall sell the works at the retail prices shown on the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Record of Consignment. Any change in the retail price must be agreed to in advance by Artist and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Gallery.</w:t>
      </w:r>
    </w:p>
    <w:p w14:paraId="6B89C2AE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>SALE</w:t>
      </w:r>
      <w:r w:rsidRPr="0005307D">
        <w:rPr>
          <w:rFonts w:ascii="Calibri" w:hAnsi="Calibri" w:cs="Calibri"/>
          <w:sz w:val="18"/>
          <w:szCs w:val="20"/>
        </w:rPr>
        <w:t>. All Gallery sales are in Canadian dollars. In addition to agreed retail price, applicable sales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 xml:space="preserve">taxes will be added to the bill of sale. </w:t>
      </w:r>
    </w:p>
    <w:p w14:paraId="2C830430" w14:textId="0B2385FF" w:rsidR="0005307D" w:rsidRPr="003B290A" w:rsidRDefault="004819A1" w:rsidP="003B290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COMMISSIONS. </w:t>
      </w:r>
      <w:r w:rsidRPr="0005307D">
        <w:rPr>
          <w:rFonts w:ascii="Calibri" w:hAnsi="Calibri" w:cs="Calibri"/>
          <w:sz w:val="18"/>
          <w:szCs w:val="20"/>
        </w:rPr>
        <w:t>Gallery and Artist agree that the Gallery's commission is to be 20%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(percent)</w:t>
      </w:r>
      <w:r w:rsid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of the retail price of each work sold. Any change in Gallery's commission must be agreed to in advance</w:t>
      </w:r>
      <w:r w:rsidR="0005307D" w:rsidRPr="003B290A">
        <w:rPr>
          <w:rFonts w:ascii="Calibri" w:hAnsi="Calibri" w:cs="Calibri"/>
          <w:sz w:val="18"/>
          <w:szCs w:val="20"/>
        </w:rPr>
        <w:t xml:space="preserve"> </w:t>
      </w:r>
      <w:r w:rsidRPr="003B290A">
        <w:rPr>
          <w:rFonts w:ascii="Calibri" w:hAnsi="Calibri" w:cs="Calibri"/>
          <w:sz w:val="18"/>
          <w:szCs w:val="20"/>
        </w:rPr>
        <w:t>by Artist and Gallery.</w:t>
      </w:r>
    </w:p>
    <w:p w14:paraId="42766BC7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TERMS OF PAYMENT. </w:t>
      </w:r>
      <w:r w:rsidRPr="0005307D">
        <w:rPr>
          <w:rFonts w:ascii="Calibri" w:hAnsi="Calibri" w:cs="Calibri"/>
          <w:sz w:val="18"/>
          <w:szCs w:val="20"/>
        </w:rPr>
        <w:t>Gallery shall pay Artist all proceeds due to the Artist within 30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(thirty) days of end of showing via cheque. ALL sales on credit shall be made without consent of Artist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and, in such cases, the proceeds received by Gallery shall not be paid to the Artist until gallery has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received payment of all proceeds due.</w:t>
      </w:r>
    </w:p>
    <w:p w14:paraId="64A1C364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lastRenderedPageBreak/>
        <w:t xml:space="preserve">REMOVAL FROM GALLERY. </w:t>
      </w:r>
      <w:r w:rsidRPr="0005307D">
        <w:rPr>
          <w:rFonts w:ascii="Calibri" w:hAnsi="Calibri" w:cs="Calibri"/>
          <w:sz w:val="18"/>
          <w:szCs w:val="20"/>
        </w:rPr>
        <w:t>Gallery shall not tend out or remove from the premises any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 xml:space="preserve">of Artworks without first obtaining permission from Artist. </w:t>
      </w:r>
    </w:p>
    <w:p w14:paraId="462E12B9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LOSS OR DAMAGE. </w:t>
      </w:r>
      <w:r w:rsidRPr="0005307D">
        <w:rPr>
          <w:rFonts w:ascii="Calibri" w:hAnsi="Calibri" w:cs="Calibri"/>
          <w:sz w:val="18"/>
          <w:szCs w:val="20"/>
        </w:rPr>
        <w:t>The Artist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hereby releases and saves harmless the Gallery and its partners from any claim or cost whatsoever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resulting from the loss, theft or damage of artist’s property regardless of the cause of such loss, theft or</w:t>
      </w:r>
      <w:r w:rsidR="0005307D" w:rsidRPr="0005307D">
        <w:rPr>
          <w:rFonts w:ascii="Calibri" w:hAnsi="Calibri" w:cs="Calibri"/>
          <w:sz w:val="18"/>
          <w:szCs w:val="20"/>
        </w:rPr>
        <w:t xml:space="preserve"> d</w:t>
      </w:r>
      <w:r w:rsidRPr="0005307D">
        <w:rPr>
          <w:rFonts w:ascii="Calibri" w:hAnsi="Calibri" w:cs="Calibri"/>
          <w:sz w:val="18"/>
          <w:szCs w:val="20"/>
        </w:rPr>
        <w:t xml:space="preserve">amage. Gallery will take all reasonable precautions to protect the artist’s work from damage. </w:t>
      </w:r>
      <w:proofErr w:type="gramStart"/>
      <w:r w:rsidRPr="0005307D">
        <w:rPr>
          <w:rFonts w:ascii="Calibri" w:hAnsi="Calibri" w:cs="Calibri"/>
          <w:sz w:val="18"/>
          <w:szCs w:val="20"/>
        </w:rPr>
        <w:t>However</w:t>
      </w:r>
      <w:proofErr w:type="gramEnd"/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the Gallery shall not be responsible for any loss or damage that might occur to artist’s work.</w:t>
      </w:r>
    </w:p>
    <w:p w14:paraId="499A4690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SECURITY INTEREST. </w:t>
      </w:r>
      <w:r w:rsidRPr="0005307D">
        <w:rPr>
          <w:rFonts w:ascii="Calibri" w:hAnsi="Calibri" w:cs="Calibri"/>
          <w:sz w:val="18"/>
          <w:szCs w:val="20"/>
        </w:rPr>
        <w:t>In the event of any default by Gallery, Artist shall have all the rights</w:t>
      </w:r>
      <w:r w:rsidR="0005307D" w:rsidRPr="0005307D">
        <w:rPr>
          <w:rFonts w:ascii="Calibri" w:hAnsi="Calibri" w:cs="Calibri"/>
          <w:sz w:val="18"/>
          <w:szCs w:val="20"/>
        </w:rPr>
        <w:t xml:space="preserve"> o</w:t>
      </w:r>
      <w:r w:rsidRPr="0005307D">
        <w:rPr>
          <w:rFonts w:ascii="Calibri" w:hAnsi="Calibri" w:cs="Calibri"/>
          <w:sz w:val="18"/>
          <w:szCs w:val="20"/>
        </w:rPr>
        <w:t>f a secured party and the Artworks shall not be subject to claims by Gallery’s creditors. Gallery agrees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not to pledge or encumber any works in its possession, nor to incur any charge or obligation in</w:t>
      </w:r>
      <w:r w:rsidR="0005307D" w:rsidRPr="0005307D">
        <w:rPr>
          <w:rFonts w:ascii="Calibri" w:hAnsi="Calibri" w:cs="Calibri"/>
          <w:sz w:val="18"/>
          <w:szCs w:val="20"/>
        </w:rPr>
        <w:t xml:space="preserve"> c</w:t>
      </w:r>
      <w:r w:rsidRPr="0005307D">
        <w:rPr>
          <w:rFonts w:ascii="Calibri" w:hAnsi="Calibri" w:cs="Calibri"/>
          <w:sz w:val="18"/>
          <w:szCs w:val="20"/>
        </w:rPr>
        <w:t>onnection therewith for which Artist may be liable. Gallery shall give notice, by means of a clear and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conspicuous sign in full public view, that certain works of art are being sold subject to a contract of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consignment.</w:t>
      </w:r>
    </w:p>
    <w:p w14:paraId="19B0EB98" w14:textId="7017D910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TERMINATION OF CONTRACT. </w:t>
      </w:r>
      <w:r w:rsidRPr="0005307D">
        <w:rPr>
          <w:rFonts w:ascii="Calibri" w:hAnsi="Calibri" w:cs="Calibri"/>
          <w:sz w:val="18"/>
          <w:szCs w:val="20"/>
        </w:rPr>
        <w:t>Notwithstanding any other provision of this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Agreement, this Agreement may be terminated at any time by either Gallery or Artist, by means of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notification of termination from either party to the other. Upon the notification of termination, all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 xml:space="preserve">accounts shall be </w:t>
      </w:r>
      <w:proofErr w:type="gramStart"/>
      <w:r w:rsidRPr="0005307D">
        <w:rPr>
          <w:rFonts w:ascii="Calibri" w:hAnsi="Calibri" w:cs="Calibri"/>
          <w:sz w:val="18"/>
          <w:szCs w:val="20"/>
        </w:rPr>
        <w:t>settled</w:t>
      </w:r>
      <w:proofErr w:type="gramEnd"/>
      <w:r w:rsidRPr="0005307D">
        <w:rPr>
          <w:rFonts w:ascii="Calibri" w:hAnsi="Calibri" w:cs="Calibri"/>
          <w:sz w:val="18"/>
          <w:szCs w:val="20"/>
        </w:rPr>
        <w:t xml:space="preserve"> and all unsold Artworks shall be returned. In the event of Artist's death, the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estate of the Artist shall have the right to terminate the Agreement (Artist's emergency contact:____________________________</w:t>
      </w:r>
      <w:r w:rsidR="008774DE">
        <w:rPr>
          <w:rFonts w:ascii="Calibri" w:hAnsi="Calibri" w:cs="Calibri"/>
          <w:sz w:val="18"/>
          <w:szCs w:val="20"/>
        </w:rPr>
        <w:t>____________________________________________________________</w:t>
      </w:r>
      <w:r w:rsidRPr="0005307D">
        <w:rPr>
          <w:rFonts w:ascii="Calibri" w:hAnsi="Calibri" w:cs="Calibri"/>
          <w:sz w:val="18"/>
          <w:szCs w:val="20"/>
        </w:rPr>
        <w:t>_)</w:t>
      </w:r>
      <w:r w:rsidR="003B290A">
        <w:rPr>
          <w:rFonts w:ascii="Calibri" w:hAnsi="Calibri" w:cs="Calibri"/>
          <w:sz w:val="18"/>
          <w:szCs w:val="20"/>
        </w:rPr>
        <w:t>.</w:t>
      </w:r>
    </w:p>
    <w:p w14:paraId="7E0AB399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ARBITRATION. </w:t>
      </w:r>
      <w:r w:rsidRPr="0005307D">
        <w:rPr>
          <w:rFonts w:ascii="Calibri" w:hAnsi="Calibri" w:cs="Calibri"/>
          <w:sz w:val="18"/>
          <w:szCs w:val="20"/>
        </w:rPr>
        <w:t>This Agreement shall be governed by the laws of the Province of Ontario,</w:t>
      </w:r>
      <w:r w:rsidR="0005307D" w:rsidRPr="0005307D">
        <w:rPr>
          <w:rFonts w:ascii="Calibri" w:hAnsi="Calibri" w:cs="Calibri"/>
          <w:sz w:val="18"/>
          <w:szCs w:val="20"/>
        </w:rPr>
        <w:t xml:space="preserve"> C</w:t>
      </w:r>
      <w:r w:rsidRPr="0005307D">
        <w:rPr>
          <w:rFonts w:ascii="Calibri" w:hAnsi="Calibri" w:cs="Calibri"/>
          <w:sz w:val="18"/>
          <w:szCs w:val="20"/>
        </w:rPr>
        <w:t>anada. All disputes arising under this Agreement shall be submitted accordingly, and the arbitration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award may be entered for judgment in any court having jurisdiction thereof.</w:t>
      </w:r>
    </w:p>
    <w:p w14:paraId="7DC4AF4E" w14:textId="77777777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MODIFICATIONS. </w:t>
      </w:r>
      <w:r w:rsidRPr="0005307D">
        <w:rPr>
          <w:rFonts w:ascii="Calibri" w:hAnsi="Calibri" w:cs="Calibri"/>
          <w:sz w:val="18"/>
          <w:szCs w:val="20"/>
        </w:rPr>
        <w:t>This Agreement constitutes the entire understanding between the parties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hereto. It may only be amended by written instrument signed by both parties.</w:t>
      </w:r>
    </w:p>
    <w:p w14:paraId="07B61C08" w14:textId="63531284" w:rsidR="0005307D" w:rsidRPr="0005307D" w:rsidRDefault="004819A1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 xml:space="preserve">RECORD OF CONSIGNMENT. </w:t>
      </w:r>
      <w:r w:rsidRPr="0005307D">
        <w:rPr>
          <w:rFonts w:ascii="Calibri" w:hAnsi="Calibri" w:cs="Calibri"/>
          <w:sz w:val="18"/>
          <w:szCs w:val="20"/>
        </w:rPr>
        <w:t>Artist certifies that all Artworks listed will be available for</w:t>
      </w:r>
      <w:r w:rsidR="0005307D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exhibition and sale at the Gallery during the term specified in and of this Agreement</w:t>
      </w:r>
      <w:r w:rsidR="0005307D" w:rsidRPr="0005307D">
        <w:rPr>
          <w:rFonts w:ascii="Calibri" w:hAnsi="Calibri" w:cs="Calibri"/>
          <w:sz w:val="18"/>
          <w:szCs w:val="20"/>
        </w:rPr>
        <w:t>.</w:t>
      </w:r>
    </w:p>
    <w:p w14:paraId="01399995" w14:textId="0AC8EF61" w:rsidR="004819A1" w:rsidRPr="0005307D" w:rsidRDefault="0005307D" w:rsidP="0005307D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567" w:hanging="425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24"/>
        </w:rPr>
        <w:t>F</w:t>
      </w:r>
      <w:r w:rsidR="004819A1" w:rsidRPr="0005307D">
        <w:rPr>
          <w:rFonts w:ascii="Calibri" w:hAnsi="Calibri" w:cs="Calibri"/>
          <w:sz w:val="24"/>
        </w:rPr>
        <w:t xml:space="preserve">ORFEITURE OF ART. </w:t>
      </w:r>
      <w:r w:rsidR="004819A1" w:rsidRPr="0005307D">
        <w:rPr>
          <w:rFonts w:ascii="Calibri" w:hAnsi="Calibri" w:cs="Calibri"/>
          <w:sz w:val="18"/>
          <w:szCs w:val="20"/>
        </w:rPr>
        <w:t xml:space="preserve">Art left 30 days after exhibition ends is forfeited to </w:t>
      </w:r>
      <w:r w:rsidRPr="0005307D">
        <w:rPr>
          <w:rFonts w:ascii="Calibri" w:hAnsi="Calibri" w:cs="Calibri"/>
          <w:sz w:val="18"/>
          <w:szCs w:val="20"/>
        </w:rPr>
        <w:t>Third Space Café.</w:t>
      </w:r>
      <w:r w:rsidRPr="0005307D">
        <w:rPr>
          <w:rFonts w:ascii="Calibri" w:hAnsi="Calibri" w:cs="Calibri"/>
          <w:sz w:val="18"/>
          <w:szCs w:val="20"/>
        </w:rPr>
        <w:br/>
      </w:r>
    </w:p>
    <w:p w14:paraId="70721894" w14:textId="4D2475D3" w:rsidR="004819A1" w:rsidRPr="0005307D" w:rsidRDefault="004819A1" w:rsidP="000530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18"/>
          <w:szCs w:val="20"/>
        </w:rPr>
        <w:t xml:space="preserve">IN WITNESS WHEREOF, the parties hereto have executed this Agreement as of the dates set below. </w:t>
      </w:r>
    </w:p>
    <w:p w14:paraId="6425D27C" w14:textId="1AA61320" w:rsidR="004819A1" w:rsidRPr="0005307D" w:rsidRDefault="0005307D" w:rsidP="000530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18"/>
          <w:szCs w:val="20"/>
        </w:rPr>
        <w:br/>
      </w:r>
      <w:r w:rsidR="004819A1" w:rsidRPr="0005307D">
        <w:rPr>
          <w:rFonts w:ascii="Calibri" w:hAnsi="Calibri" w:cs="Calibri"/>
          <w:sz w:val="18"/>
          <w:szCs w:val="20"/>
        </w:rPr>
        <w:t>________________________</w:t>
      </w:r>
      <w:r w:rsidRPr="0005307D">
        <w:rPr>
          <w:rFonts w:ascii="Calibri" w:hAnsi="Calibri" w:cs="Calibri"/>
          <w:sz w:val="18"/>
          <w:szCs w:val="20"/>
        </w:rPr>
        <w:t>___________________________</w:t>
      </w:r>
      <w:r w:rsidR="004819A1" w:rsidRPr="0005307D">
        <w:rPr>
          <w:rFonts w:ascii="Calibri" w:hAnsi="Calibri" w:cs="Calibri"/>
          <w:sz w:val="18"/>
          <w:szCs w:val="20"/>
        </w:rPr>
        <w:t xml:space="preserve">____________ </w:t>
      </w:r>
      <w:r w:rsidRPr="0005307D">
        <w:rPr>
          <w:rFonts w:ascii="Calibri" w:hAnsi="Calibri" w:cs="Calibri"/>
          <w:sz w:val="18"/>
          <w:szCs w:val="20"/>
        </w:rPr>
        <w:t xml:space="preserve">         __________________________</w:t>
      </w:r>
      <w:r w:rsidRPr="0005307D">
        <w:rPr>
          <w:rFonts w:ascii="Calibri" w:hAnsi="Calibri" w:cs="Calibri"/>
          <w:sz w:val="18"/>
          <w:szCs w:val="20"/>
        </w:rPr>
        <w:br/>
      </w:r>
      <w:r w:rsidR="004819A1" w:rsidRPr="0005307D">
        <w:rPr>
          <w:rFonts w:ascii="Calibri" w:hAnsi="Calibri" w:cs="Calibri"/>
          <w:sz w:val="18"/>
          <w:szCs w:val="20"/>
        </w:rPr>
        <w:t xml:space="preserve">SIGNATURE OF ARTIST </w:t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  <w:t>DATE OF CONTRACT</w:t>
      </w:r>
    </w:p>
    <w:p w14:paraId="65BD6A6E" w14:textId="7E0C9C58" w:rsidR="004819A1" w:rsidRDefault="0005307D" w:rsidP="000530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  <w:r w:rsidRPr="0005307D">
        <w:rPr>
          <w:rFonts w:ascii="Calibri" w:hAnsi="Calibri" w:cs="Calibri"/>
          <w:sz w:val="18"/>
          <w:szCs w:val="20"/>
        </w:rPr>
        <w:br/>
      </w:r>
      <w:r w:rsidR="004819A1" w:rsidRPr="0005307D">
        <w:rPr>
          <w:rFonts w:ascii="Calibri" w:hAnsi="Calibri" w:cs="Calibri"/>
          <w:sz w:val="18"/>
          <w:szCs w:val="20"/>
        </w:rPr>
        <w:t>__________________________________</w:t>
      </w:r>
      <w:r w:rsidRPr="0005307D">
        <w:rPr>
          <w:rFonts w:ascii="Calibri" w:hAnsi="Calibri" w:cs="Calibri"/>
          <w:sz w:val="18"/>
          <w:szCs w:val="20"/>
        </w:rPr>
        <w:t xml:space="preserve">_____________________________         </w:t>
      </w:r>
      <w:r w:rsidR="004819A1" w:rsidRPr="0005307D">
        <w:rPr>
          <w:rFonts w:ascii="Calibri" w:hAnsi="Calibri" w:cs="Calibri"/>
          <w:sz w:val="18"/>
          <w:szCs w:val="20"/>
        </w:rPr>
        <w:t xml:space="preserve"> </w:t>
      </w:r>
      <w:r w:rsidRPr="0005307D">
        <w:rPr>
          <w:rFonts w:ascii="Calibri" w:hAnsi="Calibri" w:cs="Calibri"/>
          <w:sz w:val="18"/>
          <w:szCs w:val="20"/>
        </w:rPr>
        <w:t>__________________________</w:t>
      </w:r>
      <w:r w:rsidRPr="0005307D">
        <w:rPr>
          <w:rFonts w:ascii="Calibri" w:hAnsi="Calibri" w:cs="Calibri"/>
          <w:sz w:val="18"/>
          <w:szCs w:val="20"/>
        </w:rPr>
        <w:br/>
        <w:t>CHARISSA SANCHE, EXECUTIVE DIRECTOR, THIRD SPACE CAFÉ</w:t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Pr="0005307D">
        <w:rPr>
          <w:rFonts w:ascii="Calibri" w:hAnsi="Calibri" w:cs="Calibri"/>
          <w:sz w:val="18"/>
          <w:szCs w:val="20"/>
        </w:rPr>
        <w:tab/>
      </w:r>
      <w:r w:rsidR="008774DE">
        <w:rPr>
          <w:rFonts w:ascii="Calibri" w:hAnsi="Calibri" w:cs="Calibri"/>
          <w:sz w:val="18"/>
          <w:szCs w:val="20"/>
        </w:rPr>
        <w:t xml:space="preserve">    </w:t>
      </w:r>
      <w:r w:rsidR="004819A1" w:rsidRPr="0005307D">
        <w:rPr>
          <w:rFonts w:ascii="Calibri" w:hAnsi="Calibri" w:cs="Calibri"/>
          <w:sz w:val="18"/>
          <w:szCs w:val="20"/>
        </w:rPr>
        <w:t>DATE OF OFFER</w:t>
      </w:r>
    </w:p>
    <w:p w14:paraId="59C59C9D" w14:textId="77777777" w:rsidR="003B290A" w:rsidRPr="0005307D" w:rsidRDefault="003B290A" w:rsidP="0005307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8"/>
          <w:szCs w:val="20"/>
        </w:rPr>
      </w:pPr>
    </w:p>
    <w:p w14:paraId="6BD7EEE1" w14:textId="70B1F831" w:rsidR="004819A1" w:rsidRPr="0005307D" w:rsidRDefault="004819A1" w:rsidP="003B290A">
      <w:pPr>
        <w:autoSpaceDE w:val="0"/>
        <w:autoSpaceDN w:val="0"/>
        <w:adjustRightInd w:val="0"/>
        <w:spacing w:after="0" w:line="240" w:lineRule="auto"/>
        <w:ind w:right="-138"/>
        <w:rPr>
          <w:rFonts w:ascii="Calibri" w:hAnsi="Calibri" w:cs="Calibri"/>
          <w:sz w:val="15"/>
          <w:szCs w:val="16"/>
        </w:rPr>
      </w:pPr>
      <w:r w:rsidRPr="0005307D">
        <w:rPr>
          <w:rFonts w:ascii="Calibri" w:hAnsi="Calibri" w:cs="Calibri"/>
          <w:sz w:val="15"/>
          <w:szCs w:val="16"/>
        </w:rPr>
        <w:t xml:space="preserve">If you wish to discuss the contract </w:t>
      </w:r>
      <w:proofErr w:type="gramStart"/>
      <w:r w:rsidRPr="0005307D">
        <w:rPr>
          <w:rFonts w:ascii="Calibri" w:hAnsi="Calibri" w:cs="Calibri"/>
          <w:sz w:val="15"/>
          <w:szCs w:val="16"/>
        </w:rPr>
        <w:t>further, or</w:t>
      </w:r>
      <w:proofErr w:type="gramEnd"/>
      <w:r w:rsidRPr="0005307D">
        <w:rPr>
          <w:rFonts w:ascii="Calibri" w:hAnsi="Calibri" w:cs="Calibri"/>
          <w:sz w:val="15"/>
          <w:szCs w:val="16"/>
        </w:rPr>
        <w:t xml:space="preserve"> find any misprints in the description of your Artworks, please contact the gallery</w:t>
      </w:r>
      <w:r w:rsidR="003B290A">
        <w:rPr>
          <w:rFonts w:ascii="Calibri" w:hAnsi="Calibri" w:cs="Calibri"/>
          <w:sz w:val="15"/>
          <w:szCs w:val="16"/>
        </w:rPr>
        <w:t xml:space="preserve"> </w:t>
      </w:r>
      <w:r w:rsidRPr="0005307D">
        <w:rPr>
          <w:rFonts w:ascii="Calibri" w:hAnsi="Calibri" w:cs="Calibri"/>
          <w:sz w:val="15"/>
          <w:szCs w:val="16"/>
        </w:rPr>
        <w:t>promptly. Otherwise, please sign both copies of the contract, keep one copy for your records, and send one copy back to Gallery, so</w:t>
      </w:r>
      <w:r w:rsidR="003B290A">
        <w:rPr>
          <w:rFonts w:ascii="Calibri" w:hAnsi="Calibri" w:cs="Calibri"/>
          <w:sz w:val="15"/>
          <w:szCs w:val="16"/>
        </w:rPr>
        <w:t xml:space="preserve"> </w:t>
      </w:r>
      <w:r w:rsidRPr="0005307D">
        <w:rPr>
          <w:rFonts w:ascii="Calibri" w:hAnsi="Calibri" w:cs="Calibri"/>
          <w:sz w:val="15"/>
          <w:szCs w:val="16"/>
        </w:rPr>
        <w:t>we can initiate the arrangements for your</w:t>
      </w:r>
      <w:r w:rsidR="003B290A">
        <w:rPr>
          <w:rFonts w:ascii="Calibri" w:hAnsi="Calibri" w:cs="Calibri"/>
          <w:sz w:val="15"/>
          <w:szCs w:val="16"/>
        </w:rPr>
        <w:t xml:space="preserve"> </w:t>
      </w:r>
      <w:r w:rsidRPr="0005307D">
        <w:rPr>
          <w:rFonts w:ascii="Calibri" w:hAnsi="Calibri" w:cs="Calibri"/>
          <w:sz w:val="15"/>
          <w:szCs w:val="16"/>
        </w:rPr>
        <w:t xml:space="preserve">exhibition. If Gallery does not hear from you </w:t>
      </w:r>
      <w:proofErr w:type="gramStart"/>
      <w:r w:rsidRPr="0005307D">
        <w:rPr>
          <w:rFonts w:ascii="Calibri" w:hAnsi="Calibri" w:cs="Calibri"/>
          <w:sz w:val="15"/>
          <w:szCs w:val="16"/>
        </w:rPr>
        <w:t>during</w:t>
      </w:r>
      <w:proofErr w:type="gramEnd"/>
      <w:r w:rsidRPr="0005307D">
        <w:rPr>
          <w:rFonts w:ascii="Calibri" w:hAnsi="Calibri" w:cs="Calibri"/>
          <w:sz w:val="15"/>
          <w:szCs w:val="16"/>
        </w:rPr>
        <w:t xml:space="preserve"> two weeks following the date of the</w:t>
      </w:r>
      <w:r w:rsidR="003B290A">
        <w:rPr>
          <w:rFonts w:ascii="Calibri" w:hAnsi="Calibri" w:cs="Calibri"/>
          <w:sz w:val="15"/>
          <w:szCs w:val="16"/>
        </w:rPr>
        <w:t xml:space="preserve"> </w:t>
      </w:r>
      <w:r w:rsidRPr="0005307D">
        <w:rPr>
          <w:rFonts w:ascii="Calibri" w:hAnsi="Calibri" w:cs="Calibri"/>
          <w:sz w:val="15"/>
          <w:szCs w:val="16"/>
        </w:rPr>
        <w:t>offer, the above offer shall be considered to have expired.</w:t>
      </w:r>
    </w:p>
    <w:p w14:paraId="4BFEE487" w14:textId="4C46D662" w:rsidR="004819A1" w:rsidRPr="0005307D" w:rsidRDefault="004819A1" w:rsidP="003B290A">
      <w:pPr>
        <w:spacing w:after="0"/>
        <w:ind w:left="567" w:right="-138" w:hanging="436"/>
        <w:rPr>
          <w:rFonts w:ascii="Calibri" w:hAnsi="Calibri" w:cs="Calibri"/>
          <w:sz w:val="22"/>
          <w:szCs w:val="16"/>
        </w:rPr>
      </w:pPr>
    </w:p>
    <w:sectPr w:rsidR="004819A1" w:rsidRPr="0005307D" w:rsidSect="0090596C">
      <w:head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E97CCA" w14:textId="77777777" w:rsidR="0085052C" w:rsidRDefault="0085052C" w:rsidP="00650259">
      <w:pPr>
        <w:spacing w:after="0" w:line="240" w:lineRule="auto"/>
      </w:pPr>
      <w:r>
        <w:separator/>
      </w:r>
    </w:p>
  </w:endnote>
  <w:endnote w:type="continuationSeparator" w:id="0">
    <w:p w14:paraId="514A1427" w14:textId="77777777" w:rsidR="0085052C" w:rsidRDefault="0085052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2752F390-867E-48A8-9679-342D97725798}"/>
    <w:embedBold r:id="rId2" w:fontKey="{4892764C-D09F-431B-B2BA-39BE8CDD23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5068DE8-CB11-46BC-8B5E-4F82E6FB47FC}"/>
    <w:embedBold r:id="rId4" w:fontKey="{46719EEF-5958-435A-8F64-64A878CB53D1}"/>
    <w:embedItalic r:id="rId5" w:fontKey="{4942A476-D813-4A53-815F-4616DDC71C91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6" w:fontKey="{1458CE31-B1EC-4D49-982D-57299C584AC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dern No. 20">
    <w:panose1 w:val="02070704070505020303"/>
    <w:charset w:val="4D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F9533E" w14:textId="77777777" w:rsidR="0085052C" w:rsidRDefault="0085052C" w:rsidP="00650259">
      <w:pPr>
        <w:spacing w:after="0" w:line="240" w:lineRule="auto"/>
      </w:pPr>
      <w:r>
        <w:separator/>
      </w:r>
    </w:p>
  </w:footnote>
  <w:footnote w:type="continuationSeparator" w:id="0">
    <w:p w14:paraId="763A3D7F" w14:textId="77777777" w:rsidR="0085052C" w:rsidRDefault="0085052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2ED8E" w14:textId="55CAC7A3" w:rsidR="001B16D5" w:rsidRPr="00C653F6" w:rsidRDefault="001B16D5" w:rsidP="001B16D5">
    <w:pPr>
      <w:pStyle w:val="Name"/>
      <w:ind w:right="30"/>
      <w:jc w:val="right"/>
      <w:rPr>
        <w:sz w:val="32"/>
      </w:rPr>
    </w:pPr>
    <w:r>
      <w:rPr>
        <w:rFonts w:ascii="Modern No. 20" w:hAnsi="Modern No. 20"/>
        <w:noProof/>
        <w:sz w:val="44"/>
      </w:rPr>
      <w:drawing>
        <wp:anchor distT="0" distB="0" distL="114300" distR="114300" simplePos="0" relativeHeight="251658240" behindDoc="1" locked="0" layoutInCell="1" allowOverlap="1" wp14:anchorId="5F598DEE" wp14:editId="6266935A">
          <wp:simplePos x="0" y="0"/>
          <wp:positionH relativeFrom="column">
            <wp:posOffset>29210</wp:posOffset>
          </wp:positionH>
          <wp:positionV relativeFrom="paragraph">
            <wp:posOffset>-58420</wp:posOffset>
          </wp:positionV>
          <wp:extent cx="766445" cy="752475"/>
          <wp:effectExtent l="0" t="0" r="0" b="0"/>
          <wp:wrapTight wrapText="bothSides">
            <wp:wrapPolygon edited="0">
              <wp:start x="7516" y="0"/>
              <wp:lineTo x="5369" y="365"/>
              <wp:lineTo x="358" y="4739"/>
              <wp:lineTo x="0" y="7656"/>
              <wp:lineTo x="0" y="13853"/>
              <wp:lineTo x="1790" y="17499"/>
              <wp:lineTo x="1790" y="18592"/>
              <wp:lineTo x="7516" y="21144"/>
              <wp:lineTo x="9664" y="21144"/>
              <wp:lineTo x="11095" y="21144"/>
              <wp:lineTo x="13243" y="21144"/>
              <wp:lineTo x="18969" y="18592"/>
              <wp:lineTo x="18969" y="17499"/>
              <wp:lineTo x="21117" y="12395"/>
              <wp:lineTo x="20759" y="5104"/>
              <wp:lineTo x="16464" y="1458"/>
              <wp:lineTo x="13243" y="0"/>
              <wp:lineTo x="7516" y="0"/>
            </wp:wrapPolygon>
          </wp:wrapTight>
          <wp:docPr id="2" name="Picture 2" descr="A black sign with white text hanging from a pole&#13;&#10;&#13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2884104_10160365943175364_6323758453328183296_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44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653F6">
      <w:rPr>
        <w:rFonts w:ascii="Modern No. 20" w:hAnsi="Modern No. 20"/>
        <w:sz w:val="44"/>
      </w:rPr>
      <w:t xml:space="preserve">Third Space Café </w:t>
    </w:r>
    <w:r>
      <w:rPr>
        <w:rFonts w:ascii="Modern No. 20" w:hAnsi="Modern No. 20"/>
        <w:sz w:val="44"/>
      </w:rPr>
      <w:br/>
      <w:t>Art Exhibition Agreement</w:t>
    </w:r>
  </w:p>
  <w:p w14:paraId="6703C99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1467989"/>
    <w:multiLevelType w:val="hybridMultilevel"/>
    <w:tmpl w:val="388A4DB0"/>
    <w:lvl w:ilvl="0" w:tplc="D840A2B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3CC198D"/>
    <w:multiLevelType w:val="hybridMultilevel"/>
    <w:tmpl w:val="BA9EB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6991611"/>
    <w:multiLevelType w:val="hybridMultilevel"/>
    <w:tmpl w:val="72862174"/>
    <w:lvl w:ilvl="0" w:tplc="D840A2B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10"/>
  </w:num>
  <w:num w:numId="15">
    <w:abstractNumId w:val="9"/>
  </w:num>
  <w:num w:numId="16">
    <w:abstractNumId w:val="18"/>
  </w:num>
  <w:num w:numId="17">
    <w:abstractNumId w:val="3"/>
  </w:num>
  <w:num w:numId="18">
    <w:abstractNumId w:val="24"/>
  </w:num>
  <w:num w:numId="19">
    <w:abstractNumId w:val="20"/>
  </w:num>
  <w:num w:numId="20">
    <w:abstractNumId w:val="16"/>
  </w:num>
  <w:num w:numId="21">
    <w:abstractNumId w:val="23"/>
  </w:num>
  <w:num w:numId="22">
    <w:abstractNumId w:val="4"/>
  </w:num>
  <w:num w:numId="23">
    <w:abstractNumId w:val="11"/>
  </w:num>
  <w:num w:numId="24">
    <w:abstractNumId w:val="6"/>
  </w:num>
  <w:num w:numId="25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08A"/>
    <w:rsid w:val="000456E1"/>
    <w:rsid w:val="00052382"/>
    <w:rsid w:val="0005307D"/>
    <w:rsid w:val="0006568A"/>
    <w:rsid w:val="00076F0F"/>
    <w:rsid w:val="00084253"/>
    <w:rsid w:val="000D1F49"/>
    <w:rsid w:val="001727CA"/>
    <w:rsid w:val="001B16D5"/>
    <w:rsid w:val="002928D0"/>
    <w:rsid w:val="002C56E6"/>
    <w:rsid w:val="002F208A"/>
    <w:rsid w:val="00361E11"/>
    <w:rsid w:val="003B290A"/>
    <w:rsid w:val="003B4744"/>
    <w:rsid w:val="003F0847"/>
    <w:rsid w:val="0040090B"/>
    <w:rsid w:val="0046302A"/>
    <w:rsid w:val="004819A1"/>
    <w:rsid w:val="00487D2D"/>
    <w:rsid w:val="004D5D62"/>
    <w:rsid w:val="005112D0"/>
    <w:rsid w:val="00577E06"/>
    <w:rsid w:val="00580986"/>
    <w:rsid w:val="00590C78"/>
    <w:rsid w:val="005A3BF7"/>
    <w:rsid w:val="005F2035"/>
    <w:rsid w:val="005F7990"/>
    <w:rsid w:val="0063739C"/>
    <w:rsid w:val="00650259"/>
    <w:rsid w:val="00671415"/>
    <w:rsid w:val="00770F25"/>
    <w:rsid w:val="00771B65"/>
    <w:rsid w:val="007A35A8"/>
    <w:rsid w:val="007B0A85"/>
    <w:rsid w:val="007C6A52"/>
    <w:rsid w:val="007F56C1"/>
    <w:rsid w:val="007F7B5D"/>
    <w:rsid w:val="0082043E"/>
    <w:rsid w:val="00836129"/>
    <w:rsid w:val="0085052C"/>
    <w:rsid w:val="008774DE"/>
    <w:rsid w:val="008E203A"/>
    <w:rsid w:val="0090596C"/>
    <w:rsid w:val="0091229C"/>
    <w:rsid w:val="00940E73"/>
    <w:rsid w:val="0098597D"/>
    <w:rsid w:val="009F619A"/>
    <w:rsid w:val="009F6DDE"/>
    <w:rsid w:val="00A370A8"/>
    <w:rsid w:val="00B903E7"/>
    <w:rsid w:val="00BD4753"/>
    <w:rsid w:val="00BD5CB1"/>
    <w:rsid w:val="00BE62EE"/>
    <w:rsid w:val="00C003BA"/>
    <w:rsid w:val="00C46878"/>
    <w:rsid w:val="00C903E4"/>
    <w:rsid w:val="00CB4A51"/>
    <w:rsid w:val="00CD4532"/>
    <w:rsid w:val="00CD47B0"/>
    <w:rsid w:val="00CD70CE"/>
    <w:rsid w:val="00CE6104"/>
    <w:rsid w:val="00CE7918"/>
    <w:rsid w:val="00D12665"/>
    <w:rsid w:val="00D16163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D9CF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customStyle="1" w:styleId="Name">
    <w:name w:val="Name"/>
    <w:basedOn w:val="Normal"/>
    <w:uiPriority w:val="1"/>
    <w:qFormat/>
    <w:rsid w:val="001B16D5"/>
    <w:pPr>
      <w:spacing w:after="0" w:line="240" w:lineRule="auto"/>
      <w:ind w:right="720"/>
    </w:pPr>
    <w:rPr>
      <w:b/>
      <w:color w:val="155078" w:themeColor="accent1"/>
      <w:sz w:val="42"/>
    </w:rPr>
  </w:style>
  <w:style w:type="paragraph" w:styleId="ListParagraph">
    <w:name w:val="List Paragraph"/>
    <w:basedOn w:val="Normal"/>
    <w:uiPriority w:val="34"/>
    <w:semiHidden/>
    <w:qFormat/>
    <w:rsid w:val="001B16D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771B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sanche@thirdspaceonqueen.ca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harissasanche/Library/Containers/com.microsoft.Word/Data/Library/Application%20Support/Microsoft/Office/16.0/DTS/Search/%7bF3030813-9072-1A4C-9614-97C2B7628559%7dtf116644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8E947CA36935048985A018EFAF8C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52FA2-2519-B64F-8FB3-7327FBCF3E5E}"/>
      </w:docPartPr>
      <w:docPartBody>
        <w:p w:rsidR="001C69D4" w:rsidRDefault="00BF7EB2">
          <w:pPr>
            <w:pStyle w:val="58E947CA36935048985A018EFAF8CC12"/>
          </w:pPr>
          <w:r w:rsidRPr="0090596C">
            <w:t>Phone</w:t>
          </w:r>
        </w:p>
      </w:docPartBody>
    </w:docPart>
    <w:docPart>
      <w:docPartPr>
        <w:name w:val="B912CBC2EF1430488E756F9BE05E7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47C7AA-9FEB-5140-8FE5-5260FB4378B6}"/>
      </w:docPartPr>
      <w:docPartBody>
        <w:p w:rsidR="001C69D4" w:rsidRDefault="00BF7EB2">
          <w:pPr>
            <w:pStyle w:val="B912CBC2EF1430488E756F9BE05E7C8C"/>
          </w:pPr>
          <w:r w:rsidRPr="0090596C">
            <w:t>Alt 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dern No. 20">
    <w:panose1 w:val="020707040705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EB2"/>
    <w:rsid w:val="000540F7"/>
    <w:rsid w:val="001C69D4"/>
    <w:rsid w:val="00BF7EB2"/>
    <w:rsid w:val="00E023D7"/>
    <w:rsid w:val="00F3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FAD41E6F972147B6C95B720169D05B">
    <w:name w:val="59FAD41E6F972147B6C95B720169D05B"/>
  </w:style>
  <w:style w:type="paragraph" w:customStyle="1" w:styleId="87633F8B60F7B2428DCB6378CC57B5F3">
    <w:name w:val="87633F8B60F7B2428DCB6378CC57B5F3"/>
  </w:style>
  <w:style w:type="paragraph" w:customStyle="1" w:styleId="C1AF77B85266F640AF4E0E976762B5B9">
    <w:name w:val="C1AF77B85266F640AF4E0E976762B5B9"/>
  </w:style>
  <w:style w:type="paragraph" w:customStyle="1" w:styleId="3515323023389B4D8256AE325A50A168">
    <w:name w:val="3515323023389B4D8256AE325A50A168"/>
  </w:style>
  <w:style w:type="paragraph" w:customStyle="1" w:styleId="907D772A02752B42963EAAE28A93BE8E">
    <w:name w:val="907D772A02752B42963EAAE28A93BE8E"/>
  </w:style>
  <w:style w:type="paragraph" w:customStyle="1" w:styleId="58E947CA36935048985A018EFAF8CC12">
    <w:name w:val="58E947CA36935048985A018EFAF8CC12"/>
  </w:style>
  <w:style w:type="paragraph" w:customStyle="1" w:styleId="B912CBC2EF1430488E756F9BE05E7C8C">
    <w:name w:val="B912CBC2EF1430488E756F9BE05E7C8C"/>
  </w:style>
  <w:style w:type="paragraph" w:customStyle="1" w:styleId="C27541FF895A8947B333E00C308BCDCA">
    <w:name w:val="C27541FF895A8947B333E00C308BCDCA"/>
  </w:style>
  <w:style w:type="paragraph" w:customStyle="1" w:styleId="134641197EF3EA4289A75D5C9A716543">
    <w:name w:val="134641197EF3EA4289A75D5C9A716543"/>
  </w:style>
  <w:style w:type="paragraph" w:customStyle="1" w:styleId="4400D2443D39E94DA515963B3EEA5ED7">
    <w:name w:val="4400D2443D39E94DA515963B3EEA5ED7"/>
  </w:style>
  <w:style w:type="paragraph" w:customStyle="1" w:styleId="9974259C8540984D82312685EBEF411C">
    <w:name w:val="9974259C8540984D82312685EBEF411C"/>
  </w:style>
  <w:style w:type="paragraph" w:customStyle="1" w:styleId="30AF7E4F2BF51F4187A83B96C9F98113">
    <w:name w:val="30AF7E4F2BF51F4187A83B96C9F98113"/>
  </w:style>
  <w:style w:type="paragraph" w:customStyle="1" w:styleId="5488638EF95AF7418E60083D0C18F291">
    <w:name w:val="5488638EF95AF7418E60083D0C18F291"/>
  </w:style>
  <w:style w:type="paragraph" w:customStyle="1" w:styleId="54D8D71A73E95548A83C76F43D17AE8F">
    <w:name w:val="54D8D71A73E95548A83C76F43D17AE8F"/>
  </w:style>
  <w:style w:type="paragraph" w:customStyle="1" w:styleId="54B237ADC534E44DA3B169195866EA65">
    <w:name w:val="54B237ADC534E44DA3B169195866EA65"/>
  </w:style>
  <w:style w:type="paragraph" w:customStyle="1" w:styleId="79DB4F97EEC0D74F84F941184AA86D1F">
    <w:name w:val="79DB4F97EEC0D74F84F941184AA86D1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85AE323EF103E14E924A840D574EF7BB">
    <w:name w:val="85AE323EF103E14E924A840D574EF7BB"/>
  </w:style>
  <w:style w:type="paragraph" w:customStyle="1" w:styleId="7F3E059C7506124BB31B208E9BF54658">
    <w:name w:val="7F3E059C7506124BB31B208E9BF54658"/>
  </w:style>
  <w:style w:type="paragraph" w:customStyle="1" w:styleId="0CBA152BBC4F7541B2F93188B9941619">
    <w:name w:val="0CBA152BBC4F7541B2F93188B9941619"/>
  </w:style>
  <w:style w:type="paragraph" w:customStyle="1" w:styleId="DB8F2048FB9B1546983F69ABA4442A2A">
    <w:name w:val="DB8F2048FB9B1546983F69ABA4442A2A"/>
  </w:style>
  <w:style w:type="paragraph" w:customStyle="1" w:styleId="03DD6751FEAA1142933D1F3F67201848">
    <w:name w:val="03DD6751FEAA1142933D1F3F67201848"/>
  </w:style>
  <w:style w:type="paragraph" w:customStyle="1" w:styleId="AF7B8F2CBFDCAB45B66E342729F9DB0E">
    <w:name w:val="AF7B8F2CBFDCAB45B66E342729F9DB0E"/>
  </w:style>
  <w:style w:type="paragraph" w:customStyle="1" w:styleId="5698AC4577492A45A141E07627EC9B9D">
    <w:name w:val="5698AC4577492A45A141E07627EC9B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{F3030813-9072-1A4C-9614-97C2B7628559}tf11664410.dotx</Template>
  <TotalTime>0</TotalTime>
  <Pages>4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2018-10-24T13:34:00Z</dcterms:created>
  <dcterms:modified xsi:type="dcterms:W3CDTF">2018-10-25T16:25:00Z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